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</w:pPr>
      <w:r>
        <w:rPr>
          <w:rFonts w:hint="eastAsia"/>
        </w:rPr>
        <w:t>10号楼热水系统</w:t>
      </w:r>
      <w:r>
        <w:rPr>
          <w:rFonts w:hint="eastAsia"/>
          <w:lang w:eastAsia="zh-CN"/>
        </w:rPr>
        <w:t>优化升级</w:t>
      </w:r>
      <w:bookmarkStart w:id="1" w:name="_GoBack"/>
      <w:bookmarkEnd w:id="1"/>
      <w:r>
        <w:rPr>
          <w:rFonts w:hint="eastAsia"/>
        </w:rPr>
        <w:t>改造方案</w:t>
      </w:r>
    </w:p>
    <w:p>
      <w:r>
        <w:drawing>
          <wp:inline distT="0" distB="0" distL="0" distR="0">
            <wp:extent cx="9697720" cy="432689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16433" cy="4335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</w:pPr>
      <w:r>
        <w:rPr>
          <w:rFonts w:hint="eastAsia"/>
        </w:rPr>
        <w:t>一、改造原因</w:t>
      </w:r>
    </w:p>
    <w:p>
      <w:r>
        <w:rPr>
          <w:rFonts w:hint="eastAsia"/>
        </w:rPr>
        <w:t>1、原系统供应热水的情形：当天第一当班人员（护士）较多，下班使用热水量也较大，同时</w:t>
      </w:r>
      <w:bookmarkStart w:id="0" w:name="_Hlk98339765"/>
      <w:r>
        <w:rPr>
          <w:rFonts w:hint="eastAsia"/>
        </w:rPr>
        <w:t>冷水</w:t>
      </w:r>
      <w:bookmarkEnd w:id="0"/>
      <w:r>
        <w:rPr>
          <w:rFonts w:hint="eastAsia"/>
        </w:rPr>
        <w:t>和回水直接加入热水储水箱，使得储存的热水温度下降接近冷水温度，从而供热水变成了供冷水，当第二当班人员（值班医生领导）下班只能使用接近冷水温度的热水。</w:t>
      </w:r>
    </w:p>
    <w:p>
      <w:pPr>
        <w:rPr>
          <w:rFonts w:hint="eastAsia"/>
        </w:rPr>
      </w:pPr>
      <w:r>
        <w:rPr>
          <w:rFonts w:hint="eastAsia"/>
        </w:rPr>
        <w:t>2、原系统管路结构和水的冷、热循环不合理，使得原热水供应系统，当使用热水量也较大时，储存的热水温度经常下降接近冷水温度。</w:t>
      </w:r>
    </w:p>
    <w:p>
      <w:r>
        <w:rPr>
          <w:rFonts w:hint="eastAsia"/>
        </w:rPr>
        <w:t>3、原系统缺乏自动控制系统，使得热水供应系统资源没有充分、高效运行，从而出现上述情形。</w:t>
      </w:r>
    </w:p>
    <w:p>
      <w:pPr>
        <w:pStyle w:val="3"/>
      </w:pPr>
      <w:r>
        <w:rPr>
          <w:rFonts w:hint="eastAsia"/>
        </w:rPr>
        <w:t>二、改造方案说明</w:t>
      </w:r>
    </w:p>
    <w:p>
      <w:r>
        <w:rPr>
          <w:rFonts w:hint="eastAsia"/>
        </w:rPr>
        <w:t>1、针对上述原因，首先改造原系统管路结构和水的冷、热循环过程：</w:t>
      </w:r>
    </w:p>
    <w:p>
      <w:pPr>
        <w:ind w:firstLine="480" w:firstLineChars="200"/>
        <w:rPr>
          <w:rFonts w:hint="eastAsia"/>
        </w:rPr>
      </w:pPr>
      <w:r>
        <w:rPr>
          <w:rFonts w:hint="eastAsia"/>
        </w:rPr>
        <w:t>增加一缓冲水箱，冷水补水、热水回水、热水箱循环水统一回到缓冲水箱，经热泵加热到设置温度供到热水储水箱，从而使热水温度恒定在一个较小的温差范围。</w:t>
      </w:r>
    </w:p>
    <w:p>
      <w:r>
        <w:rPr>
          <w:rFonts w:hint="eastAsia"/>
        </w:rPr>
        <w:t>2、增加自动控制系统：</w:t>
      </w:r>
    </w:p>
    <w:p>
      <w:pPr>
        <w:ind w:firstLine="480" w:firstLineChars="200"/>
      </w:pPr>
      <w:r>
        <w:rPr>
          <w:rFonts w:hint="eastAsia"/>
        </w:rPr>
        <w:t>在热水储水箱设置液位、温度传感系统。</w:t>
      </w:r>
    </w:p>
    <w:p>
      <w:pPr>
        <w:ind w:firstLine="480" w:firstLineChars="200"/>
      </w:pPr>
      <w:r>
        <w:rPr>
          <w:rFonts w:hint="eastAsia"/>
        </w:rPr>
        <w:t>当液位超出设置范围时，自动打开冷水补水管的电动阀补水，经热泵加热供到热水储水箱，使得热水储存量保证在一定范围；</w:t>
      </w:r>
    </w:p>
    <w:p>
      <w:pPr>
        <w:ind w:firstLine="480" w:firstLineChars="200"/>
      </w:pPr>
      <w:r>
        <w:rPr>
          <w:rFonts w:hint="eastAsia"/>
        </w:rPr>
        <w:t>当温度超出设置范围时，自动打开和投入热泵台数，使得热水回水、热水箱循环水，经热泵加热再供到热水储水箱，使得热水储水箱储存</w:t>
      </w:r>
    </w:p>
    <w:p>
      <w:r>
        <w:rPr>
          <w:rFonts w:hint="eastAsia"/>
        </w:rPr>
        <w:t>的热水温度保证在一定范围。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attachedTemplate r:id="rId1"/>
  <w:documentProtection w:enforcement="0"/>
  <w:defaultTabStop w:val="420"/>
  <w:drawingGridHorizontalSpacing w:val="120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43F"/>
    <w:rsid w:val="00000961"/>
    <w:rsid w:val="00004D35"/>
    <w:rsid w:val="0000518D"/>
    <w:rsid w:val="0000785A"/>
    <w:rsid w:val="0001086C"/>
    <w:rsid w:val="00010EC2"/>
    <w:rsid w:val="00011820"/>
    <w:rsid w:val="0002442B"/>
    <w:rsid w:val="00024BE6"/>
    <w:rsid w:val="000268F0"/>
    <w:rsid w:val="000341E8"/>
    <w:rsid w:val="00036EE5"/>
    <w:rsid w:val="00045A7C"/>
    <w:rsid w:val="00056A82"/>
    <w:rsid w:val="00057ACB"/>
    <w:rsid w:val="00057CCA"/>
    <w:rsid w:val="000654FC"/>
    <w:rsid w:val="000666FD"/>
    <w:rsid w:val="00066E4D"/>
    <w:rsid w:val="00075515"/>
    <w:rsid w:val="00080CE3"/>
    <w:rsid w:val="000826E5"/>
    <w:rsid w:val="000860E3"/>
    <w:rsid w:val="000970D7"/>
    <w:rsid w:val="00097E34"/>
    <w:rsid w:val="000A4688"/>
    <w:rsid w:val="000A52DC"/>
    <w:rsid w:val="000A5F4E"/>
    <w:rsid w:val="000B00F8"/>
    <w:rsid w:val="000B5DB9"/>
    <w:rsid w:val="000B7DB4"/>
    <w:rsid w:val="000C257B"/>
    <w:rsid w:val="000E05B3"/>
    <w:rsid w:val="000E0D3A"/>
    <w:rsid w:val="000F1C63"/>
    <w:rsid w:val="000F2B67"/>
    <w:rsid w:val="000F3562"/>
    <w:rsid w:val="000F47C1"/>
    <w:rsid w:val="000F73BF"/>
    <w:rsid w:val="000F74F1"/>
    <w:rsid w:val="00101732"/>
    <w:rsid w:val="00103355"/>
    <w:rsid w:val="00110313"/>
    <w:rsid w:val="00110F9D"/>
    <w:rsid w:val="00115706"/>
    <w:rsid w:val="0011755A"/>
    <w:rsid w:val="0012011D"/>
    <w:rsid w:val="00126E34"/>
    <w:rsid w:val="00130FBA"/>
    <w:rsid w:val="00135203"/>
    <w:rsid w:val="00135EEF"/>
    <w:rsid w:val="0013664D"/>
    <w:rsid w:val="001410AF"/>
    <w:rsid w:val="00141DB6"/>
    <w:rsid w:val="00160DE8"/>
    <w:rsid w:val="00161070"/>
    <w:rsid w:val="001624CF"/>
    <w:rsid w:val="00163920"/>
    <w:rsid w:val="00163B0A"/>
    <w:rsid w:val="00164235"/>
    <w:rsid w:val="001716DB"/>
    <w:rsid w:val="00171CBE"/>
    <w:rsid w:val="00177080"/>
    <w:rsid w:val="0018388C"/>
    <w:rsid w:val="00184B45"/>
    <w:rsid w:val="00191B31"/>
    <w:rsid w:val="00192F09"/>
    <w:rsid w:val="001931DD"/>
    <w:rsid w:val="00193F3C"/>
    <w:rsid w:val="0019466B"/>
    <w:rsid w:val="00196C49"/>
    <w:rsid w:val="001A0235"/>
    <w:rsid w:val="001A2901"/>
    <w:rsid w:val="001A6DF6"/>
    <w:rsid w:val="001B0C37"/>
    <w:rsid w:val="001B1E4D"/>
    <w:rsid w:val="001C0A41"/>
    <w:rsid w:val="001C1FE4"/>
    <w:rsid w:val="001C47B9"/>
    <w:rsid w:val="001C55C6"/>
    <w:rsid w:val="001D1418"/>
    <w:rsid w:val="001D1A4A"/>
    <w:rsid w:val="001E068F"/>
    <w:rsid w:val="001E1B30"/>
    <w:rsid w:val="001E3821"/>
    <w:rsid w:val="001E3C69"/>
    <w:rsid w:val="001F29B9"/>
    <w:rsid w:val="001F5B8D"/>
    <w:rsid w:val="00201DA7"/>
    <w:rsid w:val="00204B81"/>
    <w:rsid w:val="00206E6B"/>
    <w:rsid w:val="00207FD7"/>
    <w:rsid w:val="0021009E"/>
    <w:rsid w:val="00212AE2"/>
    <w:rsid w:val="00215DF8"/>
    <w:rsid w:val="00217E26"/>
    <w:rsid w:val="00220470"/>
    <w:rsid w:val="002223C9"/>
    <w:rsid w:val="00234D51"/>
    <w:rsid w:val="002419B3"/>
    <w:rsid w:val="00246DE4"/>
    <w:rsid w:val="002509BE"/>
    <w:rsid w:val="0025527A"/>
    <w:rsid w:val="00255ADD"/>
    <w:rsid w:val="0027280F"/>
    <w:rsid w:val="00280ABC"/>
    <w:rsid w:val="002812F7"/>
    <w:rsid w:val="0028779B"/>
    <w:rsid w:val="00293021"/>
    <w:rsid w:val="0029546A"/>
    <w:rsid w:val="00296FD2"/>
    <w:rsid w:val="0029789B"/>
    <w:rsid w:val="002A0170"/>
    <w:rsid w:val="002A111F"/>
    <w:rsid w:val="002A1379"/>
    <w:rsid w:val="002A52BD"/>
    <w:rsid w:val="002A579A"/>
    <w:rsid w:val="002B06C5"/>
    <w:rsid w:val="002B30B9"/>
    <w:rsid w:val="002B763B"/>
    <w:rsid w:val="002B7C0E"/>
    <w:rsid w:val="002C1359"/>
    <w:rsid w:val="002C1C17"/>
    <w:rsid w:val="002E05B4"/>
    <w:rsid w:val="002E205F"/>
    <w:rsid w:val="002F325E"/>
    <w:rsid w:val="002F363F"/>
    <w:rsid w:val="003008A9"/>
    <w:rsid w:val="003073AF"/>
    <w:rsid w:val="00311DF8"/>
    <w:rsid w:val="003146BE"/>
    <w:rsid w:val="0031700B"/>
    <w:rsid w:val="00317D30"/>
    <w:rsid w:val="00321633"/>
    <w:rsid w:val="00321B3F"/>
    <w:rsid w:val="00322C80"/>
    <w:rsid w:val="003236C6"/>
    <w:rsid w:val="00326E7B"/>
    <w:rsid w:val="003274C5"/>
    <w:rsid w:val="00330C32"/>
    <w:rsid w:val="00330D1A"/>
    <w:rsid w:val="00331901"/>
    <w:rsid w:val="00333106"/>
    <w:rsid w:val="0033580D"/>
    <w:rsid w:val="003421B7"/>
    <w:rsid w:val="00342CDB"/>
    <w:rsid w:val="00346126"/>
    <w:rsid w:val="00351ECA"/>
    <w:rsid w:val="00361ED9"/>
    <w:rsid w:val="003626B7"/>
    <w:rsid w:val="00372213"/>
    <w:rsid w:val="00372B04"/>
    <w:rsid w:val="00376AE8"/>
    <w:rsid w:val="00377D73"/>
    <w:rsid w:val="00377D87"/>
    <w:rsid w:val="00383042"/>
    <w:rsid w:val="00385680"/>
    <w:rsid w:val="00393476"/>
    <w:rsid w:val="003974B6"/>
    <w:rsid w:val="003A052C"/>
    <w:rsid w:val="003B2891"/>
    <w:rsid w:val="003B3353"/>
    <w:rsid w:val="003B399B"/>
    <w:rsid w:val="003B7DFE"/>
    <w:rsid w:val="003C2BDB"/>
    <w:rsid w:val="003C3354"/>
    <w:rsid w:val="003C5580"/>
    <w:rsid w:val="003D4287"/>
    <w:rsid w:val="003E11C4"/>
    <w:rsid w:val="003E3432"/>
    <w:rsid w:val="003E3BD9"/>
    <w:rsid w:val="003F2CFD"/>
    <w:rsid w:val="003F3F63"/>
    <w:rsid w:val="00404446"/>
    <w:rsid w:val="0040780E"/>
    <w:rsid w:val="00414C06"/>
    <w:rsid w:val="004247A1"/>
    <w:rsid w:val="00424B00"/>
    <w:rsid w:val="00434B97"/>
    <w:rsid w:val="004372A8"/>
    <w:rsid w:val="0044524B"/>
    <w:rsid w:val="004627B6"/>
    <w:rsid w:val="00472113"/>
    <w:rsid w:val="0047466D"/>
    <w:rsid w:val="00476A83"/>
    <w:rsid w:val="00483ED3"/>
    <w:rsid w:val="00484419"/>
    <w:rsid w:val="0048468E"/>
    <w:rsid w:val="00493723"/>
    <w:rsid w:val="004B16D2"/>
    <w:rsid w:val="004B59F3"/>
    <w:rsid w:val="004D5188"/>
    <w:rsid w:val="004D5674"/>
    <w:rsid w:val="004D5F78"/>
    <w:rsid w:val="004E7D7E"/>
    <w:rsid w:val="004F5AB8"/>
    <w:rsid w:val="00502425"/>
    <w:rsid w:val="0050617F"/>
    <w:rsid w:val="005163A8"/>
    <w:rsid w:val="00520D52"/>
    <w:rsid w:val="00524271"/>
    <w:rsid w:val="005246F5"/>
    <w:rsid w:val="00530F01"/>
    <w:rsid w:val="00533A06"/>
    <w:rsid w:val="0053590B"/>
    <w:rsid w:val="00540B40"/>
    <w:rsid w:val="005455DD"/>
    <w:rsid w:val="005466D6"/>
    <w:rsid w:val="00547B73"/>
    <w:rsid w:val="00547E30"/>
    <w:rsid w:val="00551BB6"/>
    <w:rsid w:val="00551D98"/>
    <w:rsid w:val="00553933"/>
    <w:rsid w:val="00556E99"/>
    <w:rsid w:val="0056106B"/>
    <w:rsid w:val="0056401C"/>
    <w:rsid w:val="00564277"/>
    <w:rsid w:val="0056497E"/>
    <w:rsid w:val="00566933"/>
    <w:rsid w:val="00577772"/>
    <w:rsid w:val="00577812"/>
    <w:rsid w:val="00582A45"/>
    <w:rsid w:val="005843C1"/>
    <w:rsid w:val="00593104"/>
    <w:rsid w:val="00596BDF"/>
    <w:rsid w:val="005A33AB"/>
    <w:rsid w:val="005A57D0"/>
    <w:rsid w:val="005C0E54"/>
    <w:rsid w:val="005C176C"/>
    <w:rsid w:val="005D0B2D"/>
    <w:rsid w:val="005D0F83"/>
    <w:rsid w:val="005D162F"/>
    <w:rsid w:val="005E076E"/>
    <w:rsid w:val="005E0D70"/>
    <w:rsid w:val="005E6ECC"/>
    <w:rsid w:val="005E7E09"/>
    <w:rsid w:val="005F5C58"/>
    <w:rsid w:val="006026B8"/>
    <w:rsid w:val="00604F95"/>
    <w:rsid w:val="00606D6D"/>
    <w:rsid w:val="00606E46"/>
    <w:rsid w:val="006127F7"/>
    <w:rsid w:val="00614646"/>
    <w:rsid w:val="00617A48"/>
    <w:rsid w:val="0062136D"/>
    <w:rsid w:val="00624450"/>
    <w:rsid w:val="006265E6"/>
    <w:rsid w:val="0063009E"/>
    <w:rsid w:val="006352B9"/>
    <w:rsid w:val="00645CED"/>
    <w:rsid w:val="0064613C"/>
    <w:rsid w:val="0064676E"/>
    <w:rsid w:val="00656391"/>
    <w:rsid w:val="00664617"/>
    <w:rsid w:val="00683B60"/>
    <w:rsid w:val="0068561A"/>
    <w:rsid w:val="006A1ACD"/>
    <w:rsid w:val="006A400E"/>
    <w:rsid w:val="006B46BF"/>
    <w:rsid w:val="006C21D6"/>
    <w:rsid w:val="006C7FE7"/>
    <w:rsid w:val="006D0AF7"/>
    <w:rsid w:val="006D1DD0"/>
    <w:rsid w:val="006D2B8D"/>
    <w:rsid w:val="006D457D"/>
    <w:rsid w:val="006D71B8"/>
    <w:rsid w:val="006D7776"/>
    <w:rsid w:val="006E183E"/>
    <w:rsid w:val="006E2176"/>
    <w:rsid w:val="006E2B91"/>
    <w:rsid w:val="006E3E95"/>
    <w:rsid w:val="006E6B73"/>
    <w:rsid w:val="006F5F4B"/>
    <w:rsid w:val="007102DC"/>
    <w:rsid w:val="007117C3"/>
    <w:rsid w:val="007124E9"/>
    <w:rsid w:val="00724B71"/>
    <w:rsid w:val="00727C9D"/>
    <w:rsid w:val="00730431"/>
    <w:rsid w:val="0073335E"/>
    <w:rsid w:val="00742855"/>
    <w:rsid w:val="007458BA"/>
    <w:rsid w:val="00750DB5"/>
    <w:rsid w:val="00750FE6"/>
    <w:rsid w:val="0075115F"/>
    <w:rsid w:val="0075693F"/>
    <w:rsid w:val="00756AB4"/>
    <w:rsid w:val="00760244"/>
    <w:rsid w:val="00760FDE"/>
    <w:rsid w:val="00763456"/>
    <w:rsid w:val="007671F7"/>
    <w:rsid w:val="00767D67"/>
    <w:rsid w:val="00770641"/>
    <w:rsid w:val="00770A9E"/>
    <w:rsid w:val="00774ED7"/>
    <w:rsid w:val="00777823"/>
    <w:rsid w:val="00780699"/>
    <w:rsid w:val="007947BE"/>
    <w:rsid w:val="00796236"/>
    <w:rsid w:val="007A00E0"/>
    <w:rsid w:val="007A4EC9"/>
    <w:rsid w:val="007A5048"/>
    <w:rsid w:val="007B4428"/>
    <w:rsid w:val="007B4E1E"/>
    <w:rsid w:val="007C295B"/>
    <w:rsid w:val="007C5FE0"/>
    <w:rsid w:val="007C6377"/>
    <w:rsid w:val="007C6DEC"/>
    <w:rsid w:val="007E20BB"/>
    <w:rsid w:val="007E63B4"/>
    <w:rsid w:val="007E74F6"/>
    <w:rsid w:val="007F0B7D"/>
    <w:rsid w:val="007F2092"/>
    <w:rsid w:val="0080134B"/>
    <w:rsid w:val="00801A8F"/>
    <w:rsid w:val="00810D03"/>
    <w:rsid w:val="008159F6"/>
    <w:rsid w:val="00832865"/>
    <w:rsid w:val="0083688D"/>
    <w:rsid w:val="008460C2"/>
    <w:rsid w:val="00851FFB"/>
    <w:rsid w:val="00857340"/>
    <w:rsid w:val="00857815"/>
    <w:rsid w:val="00857A53"/>
    <w:rsid w:val="00862C64"/>
    <w:rsid w:val="008632D7"/>
    <w:rsid w:val="0087245B"/>
    <w:rsid w:val="00874ACF"/>
    <w:rsid w:val="008804E9"/>
    <w:rsid w:val="00882CB0"/>
    <w:rsid w:val="00891092"/>
    <w:rsid w:val="00893CE3"/>
    <w:rsid w:val="00894518"/>
    <w:rsid w:val="008B0B19"/>
    <w:rsid w:val="008B0EA3"/>
    <w:rsid w:val="008C0EA3"/>
    <w:rsid w:val="008C4EC9"/>
    <w:rsid w:val="008D1889"/>
    <w:rsid w:val="008D3149"/>
    <w:rsid w:val="008F03EA"/>
    <w:rsid w:val="008F2517"/>
    <w:rsid w:val="008F4008"/>
    <w:rsid w:val="008F4999"/>
    <w:rsid w:val="008F50F6"/>
    <w:rsid w:val="008F6BB9"/>
    <w:rsid w:val="00900A01"/>
    <w:rsid w:val="009020B4"/>
    <w:rsid w:val="009028DC"/>
    <w:rsid w:val="00906952"/>
    <w:rsid w:val="009126BC"/>
    <w:rsid w:val="00916EFE"/>
    <w:rsid w:val="00921ECE"/>
    <w:rsid w:val="00923A72"/>
    <w:rsid w:val="00925013"/>
    <w:rsid w:val="00925689"/>
    <w:rsid w:val="0093054A"/>
    <w:rsid w:val="009308F3"/>
    <w:rsid w:val="00931052"/>
    <w:rsid w:val="009361C0"/>
    <w:rsid w:val="009407E6"/>
    <w:rsid w:val="00944D62"/>
    <w:rsid w:val="009465A3"/>
    <w:rsid w:val="009559E8"/>
    <w:rsid w:val="009615F2"/>
    <w:rsid w:val="00963F36"/>
    <w:rsid w:val="00964B3E"/>
    <w:rsid w:val="009651E8"/>
    <w:rsid w:val="00974187"/>
    <w:rsid w:val="00977869"/>
    <w:rsid w:val="00981392"/>
    <w:rsid w:val="00981445"/>
    <w:rsid w:val="00983830"/>
    <w:rsid w:val="00984E86"/>
    <w:rsid w:val="00992FEB"/>
    <w:rsid w:val="009A0FA6"/>
    <w:rsid w:val="009A6A36"/>
    <w:rsid w:val="009B323E"/>
    <w:rsid w:val="009B41A9"/>
    <w:rsid w:val="009C3453"/>
    <w:rsid w:val="009C40E2"/>
    <w:rsid w:val="009C5C8D"/>
    <w:rsid w:val="009D354B"/>
    <w:rsid w:val="009D6E35"/>
    <w:rsid w:val="009F3302"/>
    <w:rsid w:val="00A00CFC"/>
    <w:rsid w:val="00A0330C"/>
    <w:rsid w:val="00A14603"/>
    <w:rsid w:val="00A15C8A"/>
    <w:rsid w:val="00A25099"/>
    <w:rsid w:val="00A26620"/>
    <w:rsid w:val="00A278D3"/>
    <w:rsid w:val="00A27E7B"/>
    <w:rsid w:val="00A30414"/>
    <w:rsid w:val="00A30B4D"/>
    <w:rsid w:val="00A341A9"/>
    <w:rsid w:val="00A34274"/>
    <w:rsid w:val="00A3508F"/>
    <w:rsid w:val="00A35CD5"/>
    <w:rsid w:val="00A360D2"/>
    <w:rsid w:val="00A453A3"/>
    <w:rsid w:val="00A4585A"/>
    <w:rsid w:val="00A53D58"/>
    <w:rsid w:val="00A54001"/>
    <w:rsid w:val="00A54C76"/>
    <w:rsid w:val="00A55209"/>
    <w:rsid w:val="00A559EF"/>
    <w:rsid w:val="00A74912"/>
    <w:rsid w:val="00A74DB8"/>
    <w:rsid w:val="00A82E40"/>
    <w:rsid w:val="00A83BC3"/>
    <w:rsid w:val="00A84978"/>
    <w:rsid w:val="00A84AFD"/>
    <w:rsid w:val="00A878C3"/>
    <w:rsid w:val="00A90EE0"/>
    <w:rsid w:val="00A92E58"/>
    <w:rsid w:val="00A93544"/>
    <w:rsid w:val="00AA0AC8"/>
    <w:rsid w:val="00AA26E3"/>
    <w:rsid w:val="00AA4165"/>
    <w:rsid w:val="00AA7C43"/>
    <w:rsid w:val="00AB13A1"/>
    <w:rsid w:val="00AB19FF"/>
    <w:rsid w:val="00AC0DE8"/>
    <w:rsid w:val="00AC57FF"/>
    <w:rsid w:val="00AD2550"/>
    <w:rsid w:val="00AD78A8"/>
    <w:rsid w:val="00AE2530"/>
    <w:rsid w:val="00AE7B9B"/>
    <w:rsid w:val="00AF1AEA"/>
    <w:rsid w:val="00AF20FE"/>
    <w:rsid w:val="00AF24D8"/>
    <w:rsid w:val="00AF25C6"/>
    <w:rsid w:val="00AF3E4E"/>
    <w:rsid w:val="00AF3F61"/>
    <w:rsid w:val="00AF757F"/>
    <w:rsid w:val="00B0491E"/>
    <w:rsid w:val="00B04D6A"/>
    <w:rsid w:val="00B05E57"/>
    <w:rsid w:val="00B101A4"/>
    <w:rsid w:val="00B10E0C"/>
    <w:rsid w:val="00B11FE7"/>
    <w:rsid w:val="00B14932"/>
    <w:rsid w:val="00B1789D"/>
    <w:rsid w:val="00B21838"/>
    <w:rsid w:val="00B23E85"/>
    <w:rsid w:val="00B249EB"/>
    <w:rsid w:val="00B26EC6"/>
    <w:rsid w:val="00B2753D"/>
    <w:rsid w:val="00B350EF"/>
    <w:rsid w:val="00B35C4D"/>
    <w:rsid w:val="00B36664"/>
    <w:rsid w:val="00B37AD1"/>
    <w:rsid w:val="00B44F43"/>
    <w:rsid w:val="00B4661A"/>
    <w:rsid w:val="00B516E0"/>
    <w:rsid w:val="00B7441B"/>
    <w:rsid w:val="00B77D54"/>
    <w:rsid w:val="00B84910"/>
    <w:rsid w:val="00B84CA3"/>
    <w:rsid w:val="00B84FBB"/>
    <w:rsid w:val="00B866E3"/>
    <w:rsid w:val="00B874DA"/>
    <w:rsid w:val="00B9023D"/>
    <w:rsid w:val="00B92592"/>
    <w:rsid w:val="00B92D7B"/>
    <w:rsid w:val="00B95976"/>
    <w:rsid w:val="00B97B68"/>
    <w:rsid w:val="00BA235E"/>
    <w:rsid w:val="00BA23C9"/>
    <w:rsid w:val="00BA6A1E"/>
    <w:rsid w:val="00BB084C"/>
    <w:rsid w:val="00BC50E7"/>
    <w:rsid w:val="00BC653B"/>
    <w:rsid w:val="00BC7E44"/>
    <w:rsid w:val="00BD092A"/>
    <w:rsid w:val="00BD0E18"/>
    <w:rsid w:val="00BD38CB"/>
    <w:rsid w:val="00BD5210"/>
    <w:rsid w:val="00BE22E6"/>
    <w:rsid w:val="00BF600D"/>
    <w:rsid w:val="00BF756E"/>
    <w:rsid w:val="00C0283A"/>
    <w:rsid w:val="00C159D8"/>
    <w:rsid w:val="00C17857"/>
    <w:rsid w:val="00C2393F"/>
    <w:rsid w:val="00C31EF2"/>
    <w:rsid w:val="00C328DE"/>
    <w:rsid w:val="00C36B82"/>
    <w:rsid w:val="00C54907"/>
    <w:rsid w:val="00C64F86"/>
    <w:rsid w:val="00C706E5"/>
    <w:rsid w:val="00C734E1"/>
    <w:rsid w:val="00C74C8B"/>
    <w:rsid w:val="00C833B0"/>
    <w:rsid w:val="00C844A8"/>
    <w:rsid w:val="00C86F99"/>
    <w:rsid w:val="00C86FC3"/>
    <w:rsid w:val="00C87DDB"/>
    <w:rsid w:val="00C93AD7"/>
    <w:rsid w:val="00CA1B20"/>
    <w:rsid w:val="00CB119E"/>
    <w:rsid w:val="00CB1BA3"/>
    <w:rsid w:val="00CB39B8"/>
    <w:rsid w:val="00CB3C7B"/>
    <w:rsid w:val="00CC0014"/>
    <w:rsid w:val="00CC273D"/>
    <w:rsid w:val="00CC52BB"/>
    <w:rsid w:val="00CC6C1A"/>
    <w:rsid w:val="00CD3332"/>
    <w:rsid w:val="00CD6F66"/>
    <w:rsid w:val="00CE017E"/>
    <w:rsid w:val="00CE0AA8"/>
    <w:rsid w:val="00CE192A"/>
    <w:rsid w:val="00CF1313"/>
    <w:rsid w:val="00CF5D60"/>
    <w:rsid w:val="00D01EDE"/>
    <w:rsid w:val="00D107FE"/>
    <w:rsid w:val="00D15110"/>
    <w:rsid w:val="00D176E4"/>
    <w:rsid w:val="00D203F3"/>
    <w:rsid w:val="00D235A5"/>
    <w:rsid w:val="00D24AFD"/>
    <w:rsid w:val="00D2651B"/>
    <w:rsid w:val="00D265E9"/>
    <w:rsid w:val="00D31219"/>
    <w:rsid w:val="00D32BEA"/>
    <w:rsid w:val="00D32F75"/>
    <w:rsid w:val="00D52DC7"/>
    <w:rsid w:val="00D55325"/>
    <w:rsid w:val="00D63C07"/>
    <w:rsid w:val="00D85A6E"/>
    <w:rsid w:val="00D87569"/>
    <w:rsid w:val="00D92E2F"/>
    <w:rsid w:val="00D95143"/>
    <w:rsid w:val="00D96CB0"/>
    <w:rsid w:val="00D96F1F"/>
    <w:rsid w:val="00DA41ED"/>
    <w:rsid w:val="00DA442B"/>
    <w:rsid w:val="00DA51BB"/>
    <w:rsid w:val="00DB316C"/>
    <w:rsid w:val="00DB35A4"/>
    <w:rsid w:val="00DC2A8E"/>
    <w:rsid w:val="00DC698D"/>
    <w:rsid w:val="00DD1A66"/>
    <w:rsid w:val="00DD4394"/>
    <w:rsid w:val="00DD5B99"/>
    <w:rsid w:val="00DE1997"/>
    <w:rsid w:val="00DE1A49"/>
    <w:rsid w:val="00DE6BB6"/>
    <w:rsid w:val="00DE7368"/>
    <w:rsid w:val="00DF007B"/>
    <w:rsid w:val="00DF0ABA"/>
    <w:rsid w:val="00DF200F"/>
    <w:rsid w:val="00DF5134"/>
    <w:rsid w:val="00E1627B"/>
    <w:rsid w:val="00E2592C"/>
    <w:rsid w:val="00E25B4E"/>
    <w:rsid w:val="00E3403A"/>
    <w:rsid w:val="00E3449C"/>
    <w:rsid w:val="00E3676A"/>
    <w:rsid w:val="00E45998"/>
    <w:rsid w:val="00E45F83"/>
    <w:rsid w:val="00E55CBC"/>
    <w:rsid w:val="00E6141F"/>
    <w:rsid w:val="00E730DF"/>
    <w:rsid w:val="00E74C29"/>
    <w:rsid w:val="00E75EBF"/>
    <w:rsid w:val="00E85B0E"/>
    <w:rsid w:val="00E87B5F"/>
    <w:rsid w:val="00E962FB"/>
    <w:rsid w:val="00EA121F"/>
    <w:rsid w:val="00EA4056"/>
    <w:rsid w:val="00EA7EB8"/>
    <w:rsid w:val="00EB5A96"/>
    <w:rsid w:val="00EC725A"/>
    <w:rsid w:val="00ED443A"/>
    <w:rsid w:val="00EE0343"/>
    <w:rsid w:val="00EE2E3B"/>
    <w:rsid w:val="00EE321A"/>
    <w:rsid w:val="00EE38DC"/>
    <w:rsid w:val="00EE5B8C"/>
    <w:rsid w:val="00EF519D"/>
    <w:rsid w:val="00EF64F3"/>
    <w:rsid w:val="00F00F9E"/>
    <w:rsid w:val="00F014DC"/>
    <w:rsid w:val="00F01A0E"/>
    <w:rsid w:val="00F03915"/>
    <w:rsid w:val="00F06CC3"/>
    <w:rsid w:val="00F1056A"/>
    <w:rsid w:val="00F13DFA"/>
    <w:rsid w:val="00F16462"/>
    <w:rsid w:val="00F209C5"/>
    <w:rsid w:val="00F23F4D"/>
    <w:rsid w:val="00F27D0A"/>
    <w:rsid w:val="00F37AB8"/>
    <w:rsid w:val="00F41105"/>
    <w:rsid w:val="00F47649"/>
    <w:rsid w:val="00F50008"/>
    <w:rsid w:val="00F51F8F"/>
    <w:rsid w:val="00F5296D"/>
    <w:rsid w:val="00F578DD"/>
    <w:rsid w:val="00F60BE0"/>
    <w:rsid w:val="00F648BA"/>
    <w:rsid w:val="00F64CD4"/>
    <w:rsid w:val="00F65B1C"/>
    <w:rsid w:val="00F673C0"/>
    <w:rsid w:val="00F8235F"/>
    <w:rsid w:val="00F839CB"/>
    <w:rsid w:val="00F85C12"/>
    <w:rsid w:val="00F87B5D"/>
    <w:rsid w:val="00F90D85"/>
    <w:rsid w:val="00F91117"/>
    <w:rsid w:val="00F92B25"/>
    <w:rsid w:val="00F92DFF"/>
    <w:rsid w:val="00FA129E"/>
    <w:rsid w:val="00FA186B"/>
    <w:rsid w:val="00FB23A3"/>
    <w:rsid w:val="00FB6740"/>
    <w:rsid w:val="00FB69D0"/>
    <w:rsid w:val="00FB6E12"/>
    <w:rsid w:val="00FB7050"/>
    <w:rsid w:val="00FB7AD5"/>
    <w:rsid w:val="00FC41F5"/>
    <w:rsid w:val="00FC61C0"/>
    <w:rsid w:val="00FC674A"/>
    <w:rsid w:val="00FC7C93"/>
    <w:rsid w:val="00FD014B"/>
    <w:rsid w:val="00FD10F3"/>
    <w:rsid w:val="00FD29B7"/>
    <w:rsid w:val="00FD543F"/>
    <w:rsid w:val="00FE0FFB"/>
    <w:rsid w:val="00FE1018"/>
    <w:rsid w:val="00FE164D"/>
    <w:rsid w:val="00FE4876"/>
    <w:rsid w:val="00FE4B52"/>
    <w:rsid w:val="55714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楷体" w:cs="宋体"/>
      <w:kern w:val="0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340" w:after="330" w:line="578" w:lineRule="auto"/>
      <w:jc w:val="center"/>
      <w:outlineLvl w:val="0"/>
    </w:pPr>
    <w:rPr>
      <w:b/>
      <w:bCs/>
      <w:kern w:val="44"/>
      <w:sz w:val="36"/>
      <w:szCs w:val="44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cstheme="majorBidi"/>
      <w:b/>
      <w:bCs/>
      <w:sz w:val="30"/>
      <w:szCs w:val="32"/>
    </w:rPr>
  </w:style>
  <w:style w:type="paragraph" w:styleId="4">
    <w:name w:val="heading 3"/>
    <w:basedOn w:val="1"/>
    <w:next w:val="1"/>
    <w:link w:val="24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25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cstheme="majorBidi"/>
      <w:b/>
      <w:bCs/>
      <w:szCs w:val="28"/>
    </w:rPr>
  </w:style>
  <w:style w:type="paragraph" w:styleId="6">
    <w:name w:val="heading 5"/>
    <w:basedOn w:val="1"/>
    <w:next w:val="1"/>
    <w:link w:val="26"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Cs w:val="28"/>
    </w:rPr>
  </w:style>
  <w:style w:type="paragraph" w:styleId="7">
    <w:name w:val="heading 6"/>
    <w:basedOn w:val="1"/>
    <w:next w:val="1"/>
    <w:link w:val="36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cstheme="majorBidi"/>
      <w:b/>
      <w:bCs/>
    </w:rPr>
  </w:style>
  <w:style w:type="character" w:default="1" w:styleId="16">
    <w:name w:val="Default Paragraph Font"/>
    <w:semiHidden/>
    <w:unhideWhenUsed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link w:val="30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link w:val="3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Subtitle"/>
    <w:basedOn w:val="1"/>
    <w:next w:val="1"/>
    <w:link w:val="28"/>
    <w:qFormat/>
    <w:uiPriority w:val="11"/>
    <w:pPr>
      <w:spacing w:before="240" w:after="60" w:line="312" w:lineRule="auto"/>
      <w:jc w:val="center"/>
      <w:outlineLvl w:val="1"/>
    </w:pPr>
    <w:rPr>
      <w:rFonts w:cstheme="majorBidi"/>
      <w:b/>
      <w:bCs/>
      <w:kern w:val="28"/>
      <w:szCs w:val="32"/>
    </w:rPr>
  </w:style>
  <w:style w:type="paragraph" w:styleId="12">
    <w:name w:val="HTML Preformatted"/>
    <w:basedOn w:val="1"/>
    <w:link w:val="33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宋体" w:hAnsi="宋体" w:eastAsia="宋体"/>
    </w:rPr>
  </w:style>
  <w:style w:type="paragraph" w:styleId="13">
    <w:name w:val="Normal (Web)"/>
    <w:basedOn w:val="1"/>
    <w:semiHidden/>
    <w:unhideWhenUsed/>
    <w:qFormat/>
    <w:uiPriority w:val="99"/>
    <w:pPr>
      <w:spacing w:before="100" w:beforeAutospacing="1" w:after="100" w:afterAutospacing="1"/>
    </w:pPr>
    <w:rPr>
      <w:rFonts w:ascii="宋体" w:hAnsi="宋体" w:eastAsia="宋体"/>
    </w:rPr>
  </w:style>
  <w:style w:type="paragraph" w:styleId="14">
    <w:name w:val="Title"/>
    <w:basedOn w:val="1"/>
    <w:next w:val="1"/>
    <w:link w:val="27"/>
    <w:qFormat/>
    <w:uiPriority w:val="10"/>
    <w:pPr>
      <w:spacing w:before="240" w:after="60"/>
      <w:jc w:val="center"/>
      <w:outlineLvl w:val="0"/>
    </w:pPr>
    <w:rPr>
      <w:rFonts w:cstheme="majorBidi"/>
      <w:b/>
      <w:bCs/>
      <w:sz w:val="32"/>
      <w:szCs w:val="32"/>
    </w:rPr>
  </w:style>
  <w:style w:type="character" w:styleId="17">
    <w:name w:val="Strong"/>
    <w:basedOn w:val="16"/>
    <w:qFormat/>
    <w:uiPriority w:val="22"/>
    <w:rPr>
      <w:b/>
      <w:bCs/>
    </w:rPr>
  </w:style>
  <w:style w:type="character" w:styleId="18">
    <w:name w:val="FollowedHyperlink"/>
    <w:basedOn w:val="16"/>
    <w:semiHidden/>
    <w:unhideWhenUsed/>
    <w:qFormat/>
    <w:uiPriority w:val="99"/>
    <w:rPr>
      <w:color w:val="800080"/>
      <w:u w:val="single"/>
    </w:rPr>
  </w:style>
  <w:style w:type="character" w:styleId="19">
    <w:name w:val="Emphasis"/>
    <w:basedOn w:val="16"/>
    <w:qFormat/>
    <w:uiPriority w:val="20"/>
    <w:rPr>
      <w:i/>
      <w:iCs/>
    </w:rPr>
  </w:style>
  <w:style w:type="character" w:styleId="20">
    <w:name w:val="Hyperlink"/>
    <w:basedOn w:val="1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21">
    <w:name w:val="HTML Code"/>
    <w:basedOn w:val="16"/>
    <w:semiHidden/>
    <w:unhideWhenUsed/>
    <w:qFormat/>
    <w:uiPriority w:val="99"/>
    <w:rPr>
      <w:rFonts w:ascii="宋体" w:hAnsi="宋体" w:eastAsia="宋体" w:cs="宋体"/>
      <w:sz w:val="24"/>
      <w:szCs w:val="24"/>
    </w:rPr>
  </w:style>
  <w:style w:type="character" w:customStyle="1" w:styleId="22">
    <w:name w:val="标题 1 字符"/>
    <w:basedOn w:val="16"/>
    <w:link w:val="2"/>
    <w:uiPriority w:val="9"/>
    <w:rPr>
      <w:rFonts w:ascii="Times New Roman" w:hAnsi="Times New Roman" w:eastAsia="楷体" w:cs="宋体"/>
      <w:b/>
      <w:bCs/>
      <w:kern w:val="44"/>
      <w:sz w:val="36"/>
      <w:szCs w:val="44"/>
    </w:rPr>
  </w:style>
  <w:style w:type="character" w:customStyle="1" w:styleId="23">
    <w:name w:val="标题 2 字符"/>
    <w:basedOn w:val="16"/>
    <w:link w:val="3"/>
    <w:uiPriority w:val="9"/>
    <w:rPr>
      <w:rFonts w:ascii="Times New Roman" w:hAnsi="Times New Roman" w:eastAsia="楷体" w:cstheme="majorBidi"/>
      <w:b/>
      <w:bCs/>
      <w:kern w:val="0"/>
      <w:sz w:val="30"/>
      <w:szCs w:val="32"/>
    </w:rPr>
  </w:style>
  <w:style w:type="character" w:customStyle="1" w:styleId="24">
    <w:name w:val="标题 3 字符"/>
    <w:basedOn w:val="16"/>
    <w:link w:val="4"/>
    <w:uiPriority w:val="9"/>
    <w:rPr>
      <w:rFonts w:ascii="Times New Roman" w:hAnsi="Times New Roman" w:eastAsia="楷体" w:cs="宋体"/>
      <w:b/>
      <w:bCs/>
      <w:kern w:val="0"/>
      <w:sz w:val="24"/>
      <w:szCs w:val="32"/>
    </w:rPr>
  </w:style>
  <w:style w:type="character" w:customStyle="1" w:styleId="25">
    <w:name w:val="标题 4 字符"/>
    <w:basedOn w:val="16"/>
    <w:link w:val="5"/>
    <w:uiPriority w:val="9"/>
    <w:rPr>
      <w:rFonts w:ascii="Times New Roman" w:hAnsi="Times New Roman" w:eastAsia="楷体" w:cstheme="majorBidi"/>
      <w:b/>
      <w:bCs/>
      <w:kern w:val="0"/>
      <w:sz w:val="30"/>
      <w:szCs w:val="28"/>
    </w:rPr>
  </w:style>
  <w:style w:type="character" w:customStyle="1" w:styleId="26">
    <w:name w:val="标题 5 字符"/>
    <w:basedOn w:val="16"/>
    <w:link w:val="6"/>
    <w:uiPriority w:val="9"/>
    <w:rPr>
      <w:rFonts w:ascii="Times New Roman" w:hAnsi="Times New Roman" w:eastAsia="楷体" w:cs="宋体"/>
      <w:b/>
      <w:bCs/>
      <w:kern w:val="0"/>
      <w:sz w:val="30"/>
      <w:szCs w:val="28"/>
    </w:rPr>
  </w:style>
  <w:style w:type="character" w:customStyle="1" w:styleId="27">
    <w:name w:val="标题 字符"/>
    <w:basedOn w:val="16"/>
    <w:link w:val="14"/>
    <w:uiPriority w:val="10"/>
    <w:rPr>
      <w:rFonts w:ascii="Times New Roman" w:hAnsi="Times New Roman" w:eastAsia="楷体" w:cstheme="majorBidi"/>
      <w:b/>
      <w:bCs/>
      <w:sz w:val="32"/>
      <w:szCs w:val="32"/>
    </w:rPr>
  </w:style>
  <w:style w:type="character" w:customStyle="1" w:styleId="28">
    <w:name w:val="副标题 字符"/>
    <w:basedOn w:val="16"/>
    <w:link w:val="11"/>
    <w:qFormat/>
    <w:uiPriority w:val="11"/>
    <w:rPr>
      <w:rFonts w:ascii="Times New Roman" w:hAnsi="Times New Roman" w:eastAsia="楷体" w:cstheme="majorBidi"/>
      <w:b/>
      <w:bCs/>
      <w:kern w:val="28"/>
      <w:sz w:val="28"/>
      <w:szCs w:val="32"/>
    </w:rPr>
  </w:style>
  <w:style w:type="paragraph" w:styleId="29">
    <w:name w:val="No Spacing"/>
    <w:qFormat/>
    <w:uiPriority w:val="1"/>
    <w:pPr>
      <w:widowControl w:val="0"/>
      <w:jc w:val="both"/>
    </w:pPr>
    <w:rPr>
      <w:rFonts w:ascii="Times New Roman" w:hAnsi="Times New Roman" w:eastAsia="楷体" w:cstheme="minorBidi"/>
      <w:kern w:val="2"/>
      <w:sz w:val="24"/>
      <w:szCs w:val="22"/>
      <w:lang w:val="en-US" w:eastAsia="zh-CN" w:bidi="ar-SA"/>
    </w:rPr>
  </w:style>
  <w:style w:type="character" w:customStyle="1" w:styleId="30">
    <w:name w:val="批注框文本 字符"/>
    <w:basedOn w:val="16"/>
    <w:link w:val="8"/>
    <w:semiHidden/>
    <w:qFormat/>
    <w:uiPriority w:val="99"/>
    <w:rPr>
      <w:rFonts w:ascii="Times New Roman" w:hAnsi="Times New Roman" w:eastAsia="楷体"/>
      <w:sz w:val="18"/>
      <w:szCs w:val="18"/>
    </w:rPr>
  </w:style>
  <w:style w:type="paragraph" w:styleId="31">
    <w:name w:val="List Paragraph"/>
    <w:basedOn w:val="1"/>
    <w:qFormat/>
    <w:uiPriority w:val="34"/>
    <w:pPr>
      <w:ind w:firstLine="420" w:firstLineChars="200"/>
    </w:pPr>
  </w:style>
  <w:style w:type="character" w:customStyle="1" w:styleId="32">
    <w:name w:val="highlight_tr"/>
    <w:basedOn w:val="16"/>
    <w:qFormat/>
    <w:uiPriority w:val="0"/>
  </w:style>
  <w:style w:type="character" w:customStyle="1" w:styleId="33">
    <w:name w:val="HTML 预设格式 字符"/>
    <w:basedOn w:val="16"/>
    <w:link w:val="12"/>
    <w:semiHidden/>
    <w:qFormat/>
    <w:uiPriority w:val="99"/>
    <w:rPr>
      <w:rFonts w:ascii="宋体" w:hAnsi="宋体" w:eastAsia="宋体" w:cs="宋体"/>
      <w:kern w:val="0"/>
      <w:sz w:val="24"/>
      <w:szCs w:val="24"/>
    </w:rPr>
  </w:style>
  <w:style w:type="character" w:customStyle="1" w:styleId="34">
    <w:name w:val="页眉 字符"/>
    <w:basedOn w:val="16"/>
    <w:link w:val="10"/>
    <w:qFormat/>
    <w:uiPriority w:val="99"/>
    <w:rPr>
      <w:rFonts w:ascii="Times New Roman" w:hAnsi="Times New Roman" w:eastAsia="楷体" w:cs="宋体"/>
      <w:kern w:val="0"/>
      <w:sz w:val="18"/>
      <w:szCs w:val="18"/>
    </w:rPr>
  </w:style>
  <w:style w:type="character" w:customStyle="1" w:styleId="35">
    <w:name w:val="页脚 字符"/>
    <w:basedOn w:val="16"/>
    <w:link w:val="9"/>
    <w:qFormat/>
    <w:uiPriority w:val="99"/>
    <w:rPr>
      <w:rFonts w:ascii="Times New Roman" w:hAnsi="Times New Roman" w:eastAsia="楷体" w:cs="宋体"/>
      <w:kern w:val="0"/>
      <w:sz w:val="18"/>
      <w:szCs w:val="18"/>
    </w:rPr>
  </w:style>
  <w:style w:type="character" w:customStyle="1" w:styleId="36">
    <w:name w:val="标题 6 字符"/>
    <w:basedOn w:val="16"/>
    <w:link w:val="7"/>
    <w:qFormat/>
    <w:uiPriority w:val="9"/>
    <w:rPr>
      <w:rFonts w:ascii="Times New Roman" w:hAnsi="Times New Roman" w:eastAsia="楷体" w:cstheme="majorBidi"/>
      <w:b/>
      <w:bCs/>
      <w:kern w:val="0"/>
      <w:sz w:val="30"/>
      <w:szCs w:val="24"/>
    </w:rPr>
  </w:style>
  <w:style w:type="paragraph" w:customStyle="1" w:styleId="37">
    <w:name w:val="msonormal"/>
    <w:basedOn w:val="1"/>
    <w:qFormat/>
    <w:uiPriority w:val="0"/>
    <w:pPr>
      <w:spacing w:before="100" w:beforeAutospacing="1" w:after="100" w:afterAutospacing="1"/>
    </w:pPr>
    <w:rPr>
      <w:rFonts w:ascii="宋体" w:hAnsi="宋体" w:eastAsia="宋体"/>
    </w:rPr>
  </w:style>
  <w:style w:type="paragraph" w:customStyle="1" w:styleId="38">
    <w:name w:val="pgc-img-caption"/>
    <w:basedOn w:val="1"/>
    <w:qFormat/>
    <w:uiPriority w:val="0"/>
    <w:pPr>
      <w:spacing w:before="100" w:beforeAutospacing="1" w:after="100" w:afterAutospacing="1"/>
    </w:pPr>
    <w:rPr>
      <w:rFonts w:ascii="宋体" w:hAnsi="宋体" w:eastAsia="宋体"/>
    </w:rPr>
  </w:style>
  <w:style w:type="character" w:customStyle="1" w:styleId="39">
    <w:name w:val="Unresolved Mention"/>
    <w:basedOn w:val="16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40">
    <w:name w:val="h2-like"/>
    <w:basedOn w:val="1"/>
    <w:qFormat/>
    <w:uiPriority w:val="0"/>
    <w:pPr>
      <w:spacing w:before="100" w:beforeAutospacing="1" w:after="100" w:afterAutospacing="1"/>
    </w:pPr>
    <w:rPr>
      <w:rFonts w:ascii="宋体" w:hAnsi="宋体" w:eastAsia="宋体"/>
    </w:rPr>
  </w:style>
  <w:style w:type="character" w:customStyle="1" w:styleId="41">
    <w:name w:val="octicon"/>
    <w:basedOn w:val="16"/>
    <w:uiPriority w:val="0"/>
  </w:style>
  <w:style w:type="character" w:customStyle="1" w:styleId="42">
    <w:name w:val="token"/>
    <w:basedOn w:val="16"/>
    <w:uiPriority w:val="0"/>
  </w:style>
  <w:style w:type="character" w:customStyle="1" w:styleId="43">
    <w:name w:val="kn"/>
    <w:basedOn w:val="16"/>
    <w:uiPriority w:val="0"/>
  </w:style>
  <w:style w:type="character" w:customStyle="1" w:styleId="44">
    <w:name w:val="s"/>
    <w:basedOn w:val="16"/>
    <w:uiPriority w:val="0"/>
  </w:style>
  <w:style w:type="character" w:customStyle="1" w:styleId="45">
    <w:name w:val="o"/>
    <w:basedOn w:val="16"/>
    <w:uiPriority w:val="0"/>
  </w:style>
  <w:style w:type="character" w:customStyle="1" w:styleId="46">
    <w:name w:val="kt"/>
    <w:basedOn w:val="16"/>
    <w:uiPriority w:val="0"/>
  </w:style>
  <w:style w:type="character" w:customStyle="1" w:styleId="47">
    <w:name w:val="nf"/>
    <w:basedOn w:val="16"/>
    <w:uiPriority w:val="0"/>
  </w:style>
  <w:style w:type="character" w:customStyle="1" w:styleId="48">
    <w:name w:val="p"/>
    <w:basedOn w:val="16"/>
    <w:uiPriority w:val="0"/>
  </w:style>
  <w:style w:type="character" w:customStyle="1" w:styleId="49">
    <w:name w:val="n"/>
    <w:basedOn w:val="16"/>
    <w:uiPriority w:val="0"/>
  </w:style>
  <w:style w:type="character" w:customStyle="1" w:styleId="50">
    <w:name w:val="k"/>
    <w:basedOn w:val="16"/>
    <w:uiPriority w:val="0"/>
  </w:style>
  <w:style w:type="character" w:customStyle="1" w:styleId="51">
    <w:name w:val="kd"/>
    <w:basedOn w:val="16"/>
    <w:uiPriority w:val="0"/>
  </w:style>
  <w:style w:type="character" w:customStyle="1" w:styleId="52">
    <w:name w:val="nc"/>
    <w:basedOn w:val="16"/>
    <w:uiPriority w:val="0"/>
  </w:style>
  <w:style w:type="character" w:customStyle="1" w:styleId="53">
    <w:name w:val="nd"/>
    <w:basedOn w:val="16"/>
    <w:uiPriority w:val="0"/>
  </w:style>
  <w:style w:type="character" w:customStyle="1" w:styleId="54">
    <w:name w:val="nl"/>
    <w:basedOn w:val="16"/>
    <w:uiPriority w:val="0"/>
  </w:style>
  <w:style w:type="character" w:customStyle="1" w:styleId="55">
    <w:name w:val="nocode"/>
    <w:basedOn w:val="16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6434;&#39033;&#24405;\&#27169;&#26495;\&#27169;&#26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F169E-C372-4945-B332-E726CE8D8D1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模板</Template>
  <Pages>2</Pages>
  <Words>77</Words>
  <Characters>443</Characters>
  <Lines>3</Lines>
  <Paragraphs>1</Paragraphs>
  <TotalTime>65</TotalTime>
  <ScaleCrop>false</ScaleCrop>
  <LinksUpToDate>false</LinksUpToDate>
  <CharactersWithSpaces>519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2022-03-15T17:52:00Z</dcterms:created>
  <dc:creator>LEEEUX</dc:creator>
  <cp:lastModifiedBy>Administrator</cp:lastModifiedBy>
  <dcterms:modified xsi:type="dcterms:W3CDTF">2022-03-18T03:38:33Z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1F67BAF9BE2948718AE16526F8EEB770</vt:lpwstr>
  </property>
</Properties>
</file>